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5"/>
        <w:gridCol w:w="540"/>
        <w:gridCol w:w="1006"/>
        <w:gridCol w:w="282"/>
        <w:gridCol w:w="177"/>
        <w:gridCol w:w="509"/>
        <w:gridCol w:w="2008"/>
        <w:gridCol w:w="1943"/>
      </w:tblGrid>
      <w:tr w:rsidR="000172E5" w:rsidRPr="00A40438" w14:paraId="0810D15E" w14:textId="77777777" w:rsidTr="00A40438">
        <w:trPr>
          <w:trHeight w:val="20"/>
        </w:trPr>
        <w:sdt>
          <w:sdtPr>
            <w:rPr>
              <w:b w:val="0"/>
              <w:sz w:val="24"/>
              <w:szCs w:val="24"/>
            </w:rPr>
            <w:id w:val="-1908759595"/>
            <w:placeholder>
              <w:docPart w:val="093AA14706C244FB84B964F4945EC8E4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8"/>
                <w:shd w:val="clear" w:color="auto" w:fill="731F1C" w:themeFill="accent5"/>
                <w:vAlign w:val="bottom"/>
              </w:tcPr>
              <w:p w14:paraId="091BBC3B" w14:textId="77777777" w:rsidR="000172E5" w:rsidRPr="00A40438" w:rsidRDefault="0088580B" w:rsidP="00F12965">
                <w:pPr>
                  <w:pStyle w:val="Titre1"/>
                  <w:rPr>
                    <w:b w:val="0"/>
                    <w:sz w:val="24"/>
                    <w:szCs w:val="24"/>
                  </w:rPr>
                </w:pPr>
                <w:r w:rsidRPr="00A40438">
                  <w:rPr>
                    <w:rStyle w:val="Titre1Car"/>
                    <w:b/>
                    <w:sz w:val="24"/>
                    <w:szCs w:val="24"/>
                    <w:lang w:bidi="fr-FR"/>
                  </w:rPr>
                  <w:t>Informations sur l’événement</w:t>
                </w:r>
              </w:p>
            </w:tc>
          </w:sdtContent>
        </w:sdt>
      </w:tr>
      <w:tr w:rsidR="0088580B" w:rsidRPr="00A40438" w14:paraId="40634726" w14:textId="77777777" w:rsidTr="00A40438">
        <w:trPr>
          <w:trHeight w:val="20"/>
        </w:trPr>
        <w:tc>
          <w:tcPr>
            <w:tcW w:w="1719" w:type="pct"/>
            <w:gridSpan w:val="2"/>
            <w:vAlign w:val="bottom"/>
          </w:tcPr>
          <w:p w14:paraId="083CC3E4" w14:textId="53173F59" w:rsidR="0088580B" w:rsidRPr="00A40438" w:rsidRDefault="00FF3C8F" w:rsidP="00E204FF">
            <w:pPr>
              <w:pStyle w:val="Retraitnormal"/>
              <w:rPr>
                <w:sz w:val="24"/>
                <w:szCs w:val="24"/>
              </w:rPr>
            </w:pPr>
            <w:r w:rsidRPr="00A40438">
              <w:rPr>
                <w:sz w:val="24"/>
                <w:szCs w:val="24"/>
              </w:rPr>
              <w:t>Nom de l’examinateur</w:t>
            </w:r>
          </w:p>
        </w:tc>
        <w:tc>
          <w:tcPr>
            <w:tcW w:w="3281" w:type="pct"/>
            <w:gridSpan w:val="6"/>
            <w:tcBorders>
              <w:bottom w:val="single" w:sz="4" w:space="0" w:color="auto"/>
            </w:tcBorders>
            <w:vAlign w:val="bottom"/>
          </w:tcPr>
          <w:p w14:paraId="1E33B2E9" w14:textId="77777777" w:rsidR="0088580B" w:rsidRPr="00A40438" w:rsidRDefault="0088580B" w:rsidP="00E204FF">
            <w:pPr>
              <w:rPr>
                <w:sz w:val="24"/>
                <w:szCs w:val="24"/>
              </w:rPr>
            </w:pPr>
          </w:p>
        </w:tc>
      </w:tr>
      <w:tr w:rsidR="00A40438" w:rsidRPr="00A40438" w14:paraId="191D2363" w14:textId="1F8E88EC" w:rsidTr="00A40438">
        <w:trPr>
          <w:trHeight w:val="567"/>
        </w:trPr>
        <w:tc>
          <w:tcPr>
            <w:tcW w:w="1719" w:type="pct"/>
            <w:gridSpan w:val="2"/>
            <w:vAlign w:val="bottom"/>
          </w:tcPr>
          <w:p w14:paraId="3BAD409E" w14:textId="0453B4F2" w:rsidR="00A40438" w:rsidRPr="00A40438" w:rsidRDefault="00A40438" w:rsidP="00A40438">
            <w:pPr>
              <w:pStyle w:val="Retraitnormal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97467533"/>
                <w:placeholder>
                  <w:docPart w:val="4D515824725B4A3DB4A197143CA790DC"/>
                </w:placeholder>
                <w:temporary/>
                <w:showingPlcHdr/>
                <w15:appearance w15:val="hidden"/>
              </w:sdtPr>
              <w:sdtContent>
                <w:r w:rsidRPr="00A40438">
                  <w:rPr>
                    <w:sz w:val="24"/>
                    <w:szCs w:val="24"/>
                    <w:lang w:bidi="fr-FR"/>
                  </w:rPr>
                  <w:t>Date</w:t>
                </w:r>
              </w:sdtContent>
            </w:sdt>
            <w:r w:rsidRPr="00A40438">
              <w:rPr>
                <w:sz w:val="24"/>
                <w:szCs w:val="24"/>
              </w:rPr>
              <w:t xml:space="preserve"> </w:t>
            </w:r>
            <w:proofErr w:type="gramStart"/>
            <w:r w:rsidRPr="00A40438">
              <w:rPr>
                <w:sz w:val="24"/>
                <w:szCs w:val="24"/>
              </w:rPr>
              <w:t>de</w:t>
            </w:r>
            <w:proofErr w:type="gramEnd"/>
            <w:r w:rsidRPr="00A40438">
              <w:rPr>
                <w:sz w:val="24"/>
                <w:szCs w:val="24"/>
              </w:rPr>
              <w:t xml:space="preserve"> l’examen</w:t>
            </w:r>
          </w:p>
        </w:tc>
        <w:tc>
          <w:tcPr>
            <w:tcW w:w="713" w:type="pct"/>
            <w:gridSpan w:val="2"/>
            <w:tcBorders>
              <w:bottom w:val="single" w:sz="4" w:space="0" w:color="auto"/>
            </w:tcBorders>
            <w:vAlign w:val="bottom"/>
          </w:tcPr>
          <w:p w14:paraId="0094AFA4" w14:textId="77777777" w:rsidR="00A40438" w:rsidRPr="00A40438" w:rsidRDefault="00A40438" w:rsidP="00A40438">
            <w:pPr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686427066"/>
            <w:placeholder>
              <w:docPart w:val="AC8C6E52FB484C28B02ADA524817ACA8"/>
            </w:placeholder>
            <w:temporary/>
            <w:showingPlcHdr/>
            <w15:appearance w15:val="hidden"/>
          </w:sdtPr>
          <w:sdtContent>
            <w:tc>
              <w:tcPr>
                <w:tcW w:w="380" w:type="pct"/>
                <w:gridSpan w:val="2"/>
                <w:vAlign w:val="bottom"/>
              </w:tcPr>
              <w:p w14:paraId="3A2777F0" w14:textId="4DEC8E21" w:rsidR="00A40438" w:rsidRPr="00A40438" w:rsidRDefault="00A40438" w:rsidP="00A40438">
                <w:pPr>
                  <w:spacing w:before="0"/>
                  <w:rPr>
                    <w:sz w:val="24"/>
                    <w:szCs w:val="24"/>
                  </w:rPr>
                </w:pPr>
                <w:r w:rsidRPr="00A40438">
                  <w:rPr>
                    <w:sz w:val="24"/>
                    <w:szCs w:val="24"/>
                    <w:lang w:bidi="fr-FR"/>
                  </w:rPr>
                  <w:t>Lieu</w:t>
                </w:r>
              </w:p>
            </w:tc>
          </w:sdtContent>
        </w:sdt>
        <w:tc>
          <w:tcPr>
            <w:tcW w:w="2188" w:type="pct"/>
            <w:gridSpan w:val="2"/>
            <w:vAlign w:val="bottom"/>
          </w:tcPr>
          <w:p w14:paraId="1731007E" w14:textId="77777777" w:rsidR="00A40438" w:rsidRPr="00A40438" w:rsidRDefault="00A40438" w:rsidP="00A40438">
            <w:pPr>
              <w:spacing w:before="0"/>
              <w:rPr>
                <w:sz w:val="24"/>
                <w:szCs w:val="24"/>
              </w:rPr>
            </w:pPr>
          </w:p>
        </w:tc>
      </w:tr>
      <w:tr w:rsidR="00A40438" w:rsidRPr="00A40438" w14:paraId="5A2FBE28" w14:textId="77777777" w:rsidTr="00A40438">
        <w:trPr>
          <w:trHeight w:val="20"/>
        </w:trPr>
        <w:tc>
          <w:tcPr>
            <w:tcW w:w="5000" w:type="pct"/>
            <w:gridSpan w:val="8"/>
            <w:shd w:val="clear" w:color="auto" w:fill="731F1C" w:themeFill="accent5"/>
            <w:vAlign w:val="bottom"/>
          </w:tcPr>
          <w:p w14:paraId="4F611357" w14:textId="7416D8EE" w:rsidR="00A40438" w:rsidRPr="00A40438" w:rsidRDefault="00A40438" w:rsidP="00A40438">
            <w:pPr>
              <w:pStyle w:val="Titre1"/>
              <w:rPr>
                <w:sz w:val="24"/>
                <w:szCs w:val="24"/>
              </w:rPr>
            </w:pPr>
            <w:r w:rsidRPr="00A40438">
              <w:rPr>
                <w:sz w:val="24"/>
                <w:szCs w:val="24"/>
              </w:rPr>
              <w:t>Propriétaire</w:t>
            </w:r>
          </w:p>
        </w:tc>
      </w:tr>
      <w:tr w:rsidR="00A40438" w:rsidRPr="00A40438" w14:paraId="0657DEA7" w14:textId="77777777" w:rsidTr="00A40438">
        <w:trPr>
          <w:trHeight w:val="20"/>
        </w:trPr>
        <w:tc>
          <w:tcPr>
            <w:tcW w:w="1420" w:type="pct"/>
            <w:vAlign w:val="bottom"/>
          </w:tcPr>
          <w:p w14:paraId="749EDE4B" w14:textId="6479BDD0" w:rsidR="00A40438" w:rsidRPr="00A40438" w:rsidRDefault="00A40438" w:rsidP="00A40438">
            <w:pPr>
              <w:pStyle w:val="Retraitnormal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47821762"/>
                <w:placeholder>
                  <w:docPart w:val="D22FF79358674BB1A757C2D54699A8AB"/>
                </w:placeholder>
                <w:temporary/>
                <w:showingPlcHdr/>
                <w15:appearance w15:val="hidden"/>
              </w:sdtPr>
              <w:sdtContent>
                <w:r w:rsidRPr="00A40438">
                  <w:rPr>
                    <w:sz w:val="24"/>
                    <w:szCs w:val="24"/>
                    <w:lang w:bidi="fr-FR"/>
                  </w:rPr>
                  <w:t>Nom</w:t>
                </w:r>
              </w:sdtContent>
            </w:sdt>
            <w:r w:rsidR="005E4F85">
              <w:rPr>
                <w:sz w:val="24"/>
                <w:szCs w:val="24"/>
              </w:rPr>
              <w:t xml:space="preserve"> </w:t>
            </w:r>
            <w:proofErr w:type="gramStart"/>
            <w:r w:rsidR="005E4F85">
              <w:rPr>
                <w:sz w:val="24"/>
                <w:szCs w:val="24"/>
              </w:rPr>
              <w:t>et</w:t>
            </w:r>
            <w:proofErr w:type="gramEnd"/>
            <w:r w:rsidR="005E4F85">
              <w:rPr>
                <w:sz w:val="24"/>
                <w:szCs w:val="24"/>
              </w:rPr>
              <w:t xml:space="preserve"> Prénom</w:t>
            </w:r>
          </w:p>
        </w:tc>
        <w:tc>
          <w:tcPr>
            <w:tcW w:w="3580" w:type="pct"/>
            <w:gridSpan w:val="7"/>
            <w:tcBorders>
              <w:bottom w:val="single" w:sz="4" w:space="0" w:color="auto"/>
            </w:tcBorders>
            <w:vAlign w:val="bottom"/>
          </w:tcPr>
          <w:p w14:paraId="0DC2D451" w14:textId="77777777" w:rsidR="00A40438" w:rsidRPr="00A40438" w:rsidRDefault="00A40438" w:rsidP="00A40438">
            <w:pPr>
              <w:rPr>
                <w:sz w:val="24"/>
                <w:szCs w:val="24"/>
              </w:rPr>
            </w:pPr>
          </w:p>
        </w:tc>
      </w:tr>
      <w:tr w:rsidR="00A40438" w:rsidRPr="00A40438" w14:paraId="7E35A452" w14:textId="77777777" w:rsidTr="00A40438">
        <w:trPr>
          <w:trHeight w:val="20"/>
        </w:trPr>
        <w:sdt>
          <w:sdtPr>
            <w:rPr>
              <w:sz w:val="24"/>
              <w:szCs w:val="24"/>
            </w:rPr>
            <w:id w:val="-1368443858"/>
            <w:placeholder>
              <w:docPart w:val="3D3FFB0BE0DB4F388184B3122F2BD5FB"/>
            </w:placeholder>
            <w:temporary/>
            <w:showingPlcHdr/>
            <w15:appearance w15:val="hidden"/>
          </w:sdtPr>
          <w:sdtContent>
            <w:tc>
              <w:tcPr>
                <w:tcW w:w="1420" w:type="pct"/>
                <w:vAlign w:val="bottom"/>
              </w:tcPr>
              <w:p w14:paraId="74055B1F" w14:textId="77777777" w:rsidR="00A40438" w:rsidRPr="00A40438" w:rsidRDefault="00A40438" w:rsidP="00A40438">
                <w:pPr>
                  <w:pStyle w:val="Retraitnormal"/>
                  <w:rPr>
                    <w:sz w:val="24"/>
                    <w:szCs w:val="24"/>
                  </w:rPr>
                </w:pPr>
                <w:r w:rsidRPr="00A40438">
                  <w:rPr>
                    <w:sz w:val="24"/>
                    <w:szCs w:val="24"/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3580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85A5C8" w14:textId="77777777" w:rsidR="00A40438" w:rsidRPr="00A40438" w:rsidRDefault="00A40438" w:rsidP="00A40438">
            <w:pPr>
              <w:rPr>
                <w:sz w:val="24"/>
                <w:szCs w:val="24"/>
              </w:rPr>
            </w:pPr>
          </w:p>
        </w:tc>
      </w:tr>
      <w:tr w:rsidR="00A40438" w:rsidRPr="00A40438" w14:paraId="07A5B08D" w14:textId="77777777" w:rsidTr="00A40438">
        <w:trPr>
          <w:trHeight w:val="20"/>
        </w:trPr>
        <w:sdt>
          <w:sdtPr>
            <w:rPr>
              <w:sz w:val="24"/>
              <w:szCs w:val="24"/>
            </w:rPr>
            <w:id w:val="-1359804501"/>
            <w:placeholder>
              <w:docPart w:val="2188D8351C7549D79BAB13E647CDB356"/>
            </w:placeholder>
            <w:temporary/>
            <w:showingPlcHdr/>
            <w15:appearance w15:val="hidden"/>
          </w:sdtPr>
          <w:sdtContent>
            <w:tc>
              <w:tcPr>
                <w:tcW w:w="1420" w:type="pct"/>
                <w:vAlign w:val="bottom"/>
              </w:tcPr>
              <w:p w14:paraId="6AEDE69B" w14:textId="77777777" w:rsidR="00A40438" w:rsidRPr="00A40438" w:rsidRDefault="00A40438" w:rsidP="00A40438">
                <w:pPr>
                  <w:pStyle w:val="Retraitnormal"/>
                  <w:rPr>
                    <w:sz w:val="24"/>
                    <w:szCs w:val="24"/>
                  </w:rPr>
                </w:pPr>
                <w:r w:rsidRPr="00A40438">
                  <w:rPr>
                    <w:sz w:val="24"/>
                    <w:szCs w:val="24"/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3580" w:type="pct"/>
            <w:gridSpan w:val="7"/>
            <w:tcBorders>
              <w:bottom w:val="single" w:sz="4" w:space="0" w:color="auto"/>
            </w:tcBorders>
            <w:vAlign w:val="bottom"/>
          </w:tcPr>
          <w:p w14:paraId="43B4BC39" w14:textId="77777777" w:rsidR="00A40438" w:rsidRPr="00A40438" w:rsidRDefault="00A40438" w:rsidP="00A40438">
            <w:pPr>
              <w:rPr>
                <w:sz w:val="24"/>
                <w:szCs w:val="24"/>
              </w:rPr>
            </w:pPr>
          </w:p>
        </w:tc>
      </w:tr>
      <w:tr w:rsidR="00A40438" w:rsidRPr="00A40438" w14:paraId="77C10215" w14:textId="77777777" w:rsidTr="00A40438">
        <w:trPr>
          <w:trHeight w:val="20"/>
        </w:trPr>
        <w:tc>
          <w:tcPr>
            <w:tcW w:w="2276" w:type="pct"/>
            <w:gridSpan w:val="3"/>
            <w:vAlign w:val="bottom"/>
          </w:tcPr>
          <w:p w14:paraId="1669DEA7" w14:textId="38045216" w:rsidR="00A40438" w:rsidRPr="00A40438" w:rsidRDefault="00A40438" w:rsidP="00A40438">
            <w:pPr>
              <w:pStyle w:val="Retraitnormal"/>
              <w:rPr>
                <w:sz w:val="24"/>
                <w:szCs w:val="24"/>
              </w:rPr>
            </w:pPr>
            <w:r w:rsidRPr="00A40438">
              <w:rPr>
                <w:sz w:val="24"/>
                <w:szCs w:val="24"/>
              </w:rPr>
              <w:t>N° d’adhérent année en cours</w:t>
            </w:r>
          </w:p>
        </w:tc>
        <w:tc>
          <w:tcPr>
            <w:tcW w:w="2724" w:type="pct"/>
            <w:gridSpan w:val="5"/>
            <w:tcBorders>
              <w:bottom w:val="single" w:sz="4" w:space="0" w:color="auto"/>
            </w:tcBorders>
            <w:vAlign w:val="bottom"/>
          </w:tcPr>
          <w:p w14:paraId="768F6FCD" w14:textId="77777777" w:rsidR="00A40438" w:rsidRPr="00A40438" w:rsidRDefault="00A40438" w:rsidP="00A40438">
            <w:pPr>
              <w:rPr>
                <w:sz w:val="24"/>
                <w:szCs w:val="24"/>
              </w:rPr>
            </w:pPr>
          </w:p>
        </w:tc>
      </w:tr>
      <w:tr w:rsidR="00A40438" w:rsidRPr="00A40438" w14:paraId="18D5A082" w14:textId="77777777" w:rsidTr="00A40438">
        <w:trPr>
          <w:trHeight w:val="20"/>
        </w:trPr>
        <w:tc>
          <w:tcPr>
            <w:tcW w:w="5000" w:type="pct"/>
            <w:gridSpan w:val="8"/>
            <w:shd w:val="clear" w:color="auto" w:fill="731F1C" w:themeFill="accent5"/>
          </w:tcPr>
          <w:p w14:paraId="0024A4DF" w14:textId="4056BF91" w:rsidR="00A40438" w:rsidRPr="00A40438" w:rsidRDefault="00A40438" w:rsidP="00A40438">
            <w:pPr>
              <w:pStyle w:val="Titre1"/>
              <w:rPr>
                <w:sz w:val="24"/>
                <w:szCs w:val="24"/>
              </w:rPr>
            </w:pPr>
            <w:r w:rsidRPr="00A40438">
              <w:rPr>
                <w:sz w:val="24"/>
                <w:szCs w:val="24"/>
              </w:rPr>
              <w:t>Chien</w:t>
            </w:r>
          </w:p>
        </w:tc>
      </w:tr>
      <w:tr w:rsidR="00A40438" w:rsidRPr="00A40438" w14:paraId="5D88AA17" w14:textId="77777777" w:rsidTr="00A40438">
        <w:trPr>
          <w:trHeight w:val="20"/>
        </w:trPr>
        <w:tc>
          <w:tcPr>
            <w:tcW w:w="1420" w:type="pct"/>
            <w:vAlign w:val="bottom"/>
          </w:tcPr>
          <w:p w14:paraId="567B6D1E" w14:textId="6EEE724A" w:rsidR="00A40438" w:rsidRPr="00A40438" w:rsidRDefault="00A40438" w:rsidP="00A40438">
            <w:pPr>
              <w:pStyle w:val="Retraitnormal"/>
              <w:rPr>
                <w:sz w:val="24"/>
                <w:szCs w:val="24"/>
              </w:rPr>
            </w:pPr>
            <w:r w:rsidRPr="00A40438">
              <w:rPr>
                <w:sz w:val="24"/>
                <w:szCs w:val="24"/>
              </w:rPr>
              <w:t>Nom :</w:t>
            </w:r>
          </w:p>
        </w:tc>
        <w:tc>
          <w:tcPr>
            <w:tcW w:w="3580" w:type="pct"/>
            <w:gridSpan w:val="7"/>
            <w:tcBorders>
              <w:bottom w:val="single" w:sz="4" w:space="0" w:color="auto"/>
            </w:tcBorders>
            <w:vAlign w:val="bottom"/>
          </w:tcPr>
          <w:p w14:paraId="5815F5EF" w14:textId="77777777" w:rsidR="00A40438" w:rsidRPr="00A40438" w:rsidRDefault="00A40438" w:rsidP="00A40438">
            <w:pPr>
              <w:spacing w:before="240"/>
              <w:rPr>
                <w:sz w:val="24"/>
                <w:szCs w:val="24"/>
              </w:rPr>
            </w:pPr>
          </w:p>
        </w:tc>
      </w:tr>
      <w:tr w:rsidR="00A40438" w:rsidRPr="00A40438" w14:paraId="1FD0D1AA" w14:textId="77777777" w:rsidTr="00A40438">
        <w:trPr>
          <w:trHeight w:val="20"/>
        </w:trPr>
        <w:tc>
          <w:tcPr>
            <w:tcW w:w="1420" w:type="pct"/>
            <w:vAlign w:val="bottom"/>
          </w:tcPr>
          <w:p w14:paraId="5EF20D25" w14:textId="7B6A2606" w:rsidR="00A40438" w:rsidRPr="00A40438" w:rsidRDefault="00A40438" w:rsidP="00A40438">
            <w:pPr>
              <w:pStyle w:val="Retraitnormal"/>
              <w:rPr>
                <w:sz w:val="24"/>
                <w:szCs w:val="24"/>
              </w:rPr>
            </w:pPr>
            <w:r w:rsidRPr="00A40438">
              <w:rPr>
                <w:sz w:val="24"/>
                <w:szCs w:val="24"/>
              </w:rPr>
              <w:t>Race :</w:t>
            </w:r>
          </w:p>
        </w:tc>
        <w:tc>
          <w:tcPr>
            <w:tcW w:w="3580" w:type="pct"/>
            <w:gridSpan w:val="7"/>
            <w:tcBorders>
              <w:bottom w:val="single" w:sz="4" w:space="0" w:color="auto"/>
            </w:tcBorders>
            <w:vAlign w:val="bottom"/>
          </w:tcPr>
          <w:p w14:paraId="06EF27A6" w14:textId="77777777" w:rsidR="00A40438" w:rsidRPr="00A40438" w:rsidRDefault="00A40438" w:rsidP="00A40438">
            <w:pPr>
              <w:spacing w:before="240"/>
              <w:rPr>
                <w:sz w:val="24"/>
                <w:szCs w:val="24"/>
              </w:rPr>
            </w:pPr>
          </w:p>
        </w:tc>
      </w:tr>
      <w:tr w:rsidR="00A40438" w:rsidRPr="00A40438" w14:paraId="56515095" w14:textId="77777777" w:rsidTr="00A40438">
        <w:trPr>
          <w:trHeight w:val="20"/>
        </w:trPr>
        <w:tc>
          <w:tcPr>
            <w:tcW w:w="1420" w:type="pct"/>
            <w:vAlign w:val="bottom"/>
          </w:tcPr>
          <w:p w14:paraId="29082FBD" w14:textId="43ECE257" w:rsidR="00A40438" w:rsidRPr="00A40438" w:rsidRDefault="00A40438" w:rsidP="00A40438">
            <w:pPr>
              <w:pStyle w:val="Retraitnormal"/>
              <w:rPr>
                <w:sz w:val="24"/>
                <w:szCs w:val="24"/>
              </w:rPr>
            </w:pPr>
            <w:r w:rsidRPr="00A40438">
              <w:rPr>
                <w:sz w:val="24"/>
                <w:szCs w:val="24"/>
              </w:rPr>
              <w:t>Date de naissance</w:t>
            </w:r>
          </w:p>
        </w:tc>
        <w:tc>
          <w:tcPr>
            <w:tcW w:w="1110" w:type="pct"/>
            <w:gridSpan w:val="4"/>
            <w:tcBorders>
              <w:bottom w:val="single" w:sz="4" w:space="0" w:color="auto"/>
            </w:tcBorders>
            <w:vAlign w:val="bottom"/>
          </w:tcPr>
          <w:p w14:paraId="3A1C3C5A" w14:textId="77777777" w:rsidR="00A40438" w:rsidRPr="00A40438" w:rsidRDefault="00A40438" w:rsidP="00A40438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1394" w:type="pct"/>
            <w:gridSpan w:val="2"/>
            <w:vAlign w:val="bottom"/>
          </w:tcPr>
          <w:p w14:paraId="6844289A" w14:textId="412D195B" w:rsidR="00A40438" w:rsidRPr="00A40438" w:rsidRDefault="00A40438" w:rsidP="00A40438">
            <w:pPr>
              <w:spacing w:before="120"/>
              <w:rPr>
                <w:sz w:val="24"/>
                <w:szCs w:val="24"/>
              </w:rPr>
            </w:pPr>
            <w:r w:rsidRPr="00A40438">
              <w:rPr>
                <w:sz w:val="24"/>
                <w:szCs w:val="24"/>
              </w:rPr>
              <w:t xml:space="preserve">Sexe </w:t>
            </w:r>
            <w:r w:rsidRPr="006B1DB7">
              <w:rPr>
                <w:sz w:val="16"/>
                <w:szCs w:val="16"/>
              </w:rPr>
              <w:t>(rayer la mention inutile)</w:t>
            </w:r>
          </w:p>
        </w:tc>
        <w:tc>
          <w:tcPr>
            <w:tcW w:w="1076" w:type="pct"/>
            <w:tcBorders>
              <w:bottom w:val="single" w:sz="4" w:space="0" w:color="auto"/>
            </w:tcBorders>
            <w:vAlign w:val="bottom"/>
          </w:tcPr>
          <w:p w14:paraId="19D688F8" w14:textId="03F91908" w:rsidR="00A40438" w:rsidRPr="00A40438" w:rsidRDefault="00A40438" w:rsidP="00A40438">
            <w:pPr>
              <w:spacing w:before="240"/>
              <w:rPr>
                <w:sz w:val="24"/>
                <w:szCs w:val="24"/>
              </w:rPr>
            </w:pPr>
            <w:r w:rsidRPr="00A40438">
              <w:rPr>
                <w:sz w:val="24"/>
                <w:szCs w:val="24"/>
              </w:rPr>
              <w:t>Mâle Femelle</w:t>
            </w:r>
          </w:p>
        </w:tc>
      </w:tr>
      <w:tr w:rsidR="00A40438" w:rsidRPr="00A40438" w14:paraId="1845B543" w14:textId="77777777" w:rsidTr="00A40438">
        <w:trPr>
          <w:trHeight w:val="20"/>
        </w:trPr>
        <w:tc>
          <w:tcPr>
            <w:tcW w:w="1420" w:type="pct"/>
            <w:vAlign w:val="bottom"/>
          </w:tcPr>
          <w:p w14:paraId="088D50B4" w14:textId="717634A4" w:rsidR="00A40438" w:rsidRPr="00A40438" w:rsidRDefault="00A40438" w:rsidP="00A40438">
            <w:pPr>
              <w:pStyle w:val="Retraitnormal"/>
              <w:rPr>
                <w:sz w:val="24"/>
                <w:szCs w:val="24"/>
              </w:rPr>
            </w:pPr>
            <w:r w:rsidRPr="00A40438">
              <w:rPr>
                <w:sz w:val="24"/>
                <w:szCs w:val="24"/>
              </w:rPr>
              <w:t>Identifiant</w:t>
            </w:r>
          </w:p>
        </w:tc>
        <w:tc>
          <w:tcPr>
            <w:tcW w:w="3580" w:type="pct"/>
            <w:gridSpan w:val="7"/>
            <w:tcBorders>
              <w:bottom w:val="single" w:sz="4" w:space="0" w:color="auto"/>
            </w:tcBorders>
            <w:vAlign w:val="bottom"/>
          </w:tcPr>
          <w:p w14:paraId="305DC46F" w14:textId="77777777" w:rsidR="00A40438" w:rsidRPr="00A40438" w:rsidRDefault="00A40438" w:rsidP="00A40438">
            <w:pPr>
              <w:spacing w:before="240"/>
              <w:rPr>
                <w:sz w:val="24"/>
                <w:szCs w:val="24"/>
              </w:rPr>
            </w:pPr>
          </w:p>
        </w:tc>
      </w:tr>
      <w:tr w:rsidR="00A40438" w:rsidRPr="00E204FF" w14:paraId="63A5006A" w14:textId="77777777" w:rsidTr="00A40438">
        <w:trPr>
          <w:trHeight w:val="20"/>
        </w:trPr>
        <w:tc>
          <w:tcPr>
            <w:tcW w:w="5000" w:type="pct"/>
            <w:gridSpan w:val="8"/>
          </w:tcPr>
          <w:p w14:paraId="45478423" w14:textId="77777777" w:rsidR="00A40438" w:rsidRPr="00E204FF" w:rsidRDefault="00A40438" w:rsidP="00A40438">
            <w:pPr>
              <w:pStyle w:val="Sansinterligne"/>
              <w:rPr>
                <w:sz w:val="8"/>
              </w:rPr>
            </w:pPr>
          </w:p>
        </w:tc>
      </w:tr>
      <w:tr w:rsidR="00A40438" w:rsidRPr="00846B76" w14:paraId="24F4A987" w14:textId="77777777" w:rsidTr="00A40438">
        <w:trPr>
          <w:trHeight w:val="20"/>
        </w:trPr>
        <w:tc>
          <w:tcPr>
            <w:tcW w:w="1719" w:type="pct"/>
            <w:gridSpan w:val="2"/>
          </w:tcPr>
          <w:p w14:paraId="4C0DCA35" w14:textId="705D68BB" w:rsidR="00A40438" w:rsidRDefault="00A40438" w:rsidP="00A40438">
            <w:pPr>
              <w:spacing w:before="240"/>
            </w:pPr>
            <w:r>
              <w:t xml:space="preserve">Résultat </w:t>
            </w:r>
            <w:r w:rsidRPr="00FF3C8F">
              <w:rPr>
                <w:sz w:val="18"/>
                <w:szCs w:val="18"/>
              </w:rPr>
              <w:t>(rayer la mention inutile</w:t>
            </w:r>
            <w:r>
              <w:t>)</w:t>
            </w:r>
          </w:p>
        </w:tc>
        <w:tc>
          <w:tcPr>
            <w:tcW w:w="3281" w:type="pct"/>
            <w:gridSpan w:val="6"/>
            <w:tcBorders>
              <w:bottom w:val="single" w:sz="4" w:space="0" w:color="auto"/>
            </w:tcBorders>
          </w:tcPr>
          <w:p w14:paraId="48133C14" w14:textId="4638C43D" w:rsidR="00A40438" w:rsidRPr="00846B76" w:rsidRDefault="00A40438" w:rsidP="00A40438">
            <w:pPr>
              <w:spacing w:before="240"/>
            </w:pPr>
            <w:proofErr w:type="gramStart"/>
            <w:r>
              <w:t>Oui  Non</w:t>
            </w:r>
            <w:proofErr w:type="gramEnd"/>
          </w:p>
        </w:tc>
      </w:tr>
    </w:tbl>
    <w:p w14:paraId="591866D9" w14:textId="6613B2E1" w:rsidR="000172E5" w:rsidRDefault="000172E5" w:rsidP="00E204FF">
      <w:pPr>
        <w:pStyle w:val="Sansinterligne"/>
      </w:pPr>
    </w:p>
    <w:p w14:paraId="24F6B878" w14:textId="77777777" w:rsidR="00FF3C8F" w:rsidRDefault="00FF3C8F" w:rsidP="00FF3C8F">
      <w:pPr>
        <w:autoSpaceDE w:val="0"/>
        <w:autoSpaceDN w:val="0"/>
        <w:adjustRightInd w:val="0"/>
        <w:spacing w:before="0" w:after="0" w:line="240" w:lineRule="auto"/>
        <w:rPr>
          <w:rFonts w:ascii="Avenir-Book" w:hAnsi="Avenir-Book" w:cs="Avenir-Book"/>
          <w:color w:val="000000"/>
          <w:sz w:val="20"/>
          <w:szCs w:val="20"/>
        </w:rPr>
      </w:pPr>
      <w:r>
        <w:rPr>
          <w:rFonts w:ascii="Avenir-Book" w:hAnsi="Avenir-Book" w:cs="Avenir-Book"/>
          <w:color w:val="000000"/>
          <w:sz w:val="20"/>
          <w:szCs w:val="20"/>
        </w:rPr>
        <w:t>Pour les races de chiens courants (soumises au travail), le TAN fait partie des critères requis pour accéder</w:t>
      </w:r>
    </w:p>
    <w:p w14:paraId="280FAB09" w14:textId="77777777" w:rsidR="00FF3C8F" w:rsidRDefault="00FF3C8F" w:rsidP="00FF3C8F">
      <w:pPr>
        <w:autoSpaceDE w:val="0"/>
        <w:autoSpaceDN w:val="0"/>
        <w:adjustRightInd w:val="0"/>
        <w:spacing w:before="0" w:after="0" w:line="240" w:lineRule="auto"/>
        <w:rPr>
          <w:rFonts w:ascii="Avenir-Book" w:hAnsi="Avenir-Book" w:cs="Avenir-Book"/>
          <w:color w:val="000000"/>
          <w:sz w:val="20"/>
          <w:szCs w:val="20"/>
        </w:rPr>
      </w:pPr>
      <w:proofErr w:type="gramStart"/>
      <w:r>
        <w:rPr>
          <w:rFonts w:ascii="Avenir-Book" w:hAnsi="Avenir-Book" w:cs="Avenir-Book"/>
          <w:color w:val="000000"/>
          <w:sz w:val="20"/>
          <w:szCs w:val="20"/>
        </w:rPr>
        <w:t>au</w:t>
      </w:r>
      <w:proofErr w:type="gramEnd"/>
      <w:r>
        <w:rPr>
          <w:rFonts w:ascii="Avenir-Book" w:hAnsi="Avenir-Book" w:cs="Avenir-Book"/>
          <w:color w:val="000000"/>
          <w:sz w:val="20"/>
          <w:szCs w:val="20"/>
        </w:rPr>
        <w:t xml:space="preserve"> point 2 des grilles de cotation des géniteurs ; il est d’autre part exigé pour l’inscription au LOF à titre initial.</w:t>
      </w:r>
    </w:p>
    <w:p w14:paraId="7C215122" w14:textId="77777777" w:rsidR="00FF3C8F" w:rsidRDefault="00FF3C8F" w:rsidP="00FF3C8F">
      <w:pPr>
        <w:autoSpaceDE w:val="0"/>
        <w:autoSpaceDN w:val="0"/>
        <w:adjustRightInd w:val="0"/>
        <w:spacing w:before="0" w:after="0" w:line="240" w:lineRule="auto"/>
        <w:rPr>
          <w:rFonts w:ascii="Avenir-Book" w:hAnsi="Avenir-Book" w:cs="Avenir-Book"/>
          <w:color w:val="000000"/>
          <w:sz w:val="20"/>
          <w:szCs w:val="20"/>
        </w:rPr>
      </w:pPr>
      <w:r>
        <w:rPr>
          <w:rFonts w:ascii="Avenir-Book" w:hAnsi="Avenir-Book" w:cs="Avenir-Book"/>
          <w:color w:val="000000"/>
          <w:sz w:val="20"/>
          <w:szCs w:val="20"/>
        </w:rPr>
        <w:t>Il ne permet pas l’accès à la classe travail d’exposition, ni à l’homologation des différents titres</w:t>
      </w:r>
    </w:p>
    <w:p w14:paraId="25326F87" w14:textId="77777777" w:rsidR="00FF3C8F" w:rsidRDefault="00FF3C8F" w:rsidP="00FF3C8F">
      <w:pPr>
        <w:autoSpaceDE w:val="0"/>
        <w:autoSpaceDN w:val="0"/>
        <w:adjustRightInd w:val="0"/>
        <w:spacing w:before="0" w:after="0" w:line="240" w:lineRule="auto"/>
        <w:rPr>
          <w:rFonts w:ascii="Avenir-Book" w:hAnsi="Avenir-Book" w:cs="Avenir-Book"/>
          <w:color w:val="000000"/>
          <w:sz w:val="20"/>
          <w:szCs w:val="20"/>
        </w:rPr>
      </w:pPr>
      <w:proofErr w:type="gramStart"/>
      <w:r>
        <w:rPr>
          <w:rFonts w:ascii="Avenir-Book" w:hAnsi="Avenir-Book" w:cs="Avenir-Book"/>
          <w:color w:val="000000"/>
          <w:sz w:val="20"/>
          <w:szCs w:val="20"/>
        </w:rPr>
        <w:t>de</w:t>
      </w:r>
      <w:proofErr w:type="gramEnd"/>
      <w:r>
        <w:rPr>
          <w:rFonts w:ascii="Avenir-Book" w:hAnsi="Avenir-Book" w:cs="Avenir-Book"/>
          <w:color w:val="000000"/>
          <w:sz w:val="20"/>
          <w:szCs w:val="20"/>
        </w:rPr>
        <w:t xml:space="preserve"> champions nationaux ou internationaux.</w:t>
      </w:r>
    </w:p>
    <w:p w14:paraId="1AED505B" w14:textId="77777777" w:rsidR="00FF3C8F" w:rsidRDefault="00FF3C8F" w:rsidP="00FF3C8F">
      <w:pPr>
        <w:autoSpaceDE w:val="0"/>
        <w:autoSpaceDN w:val="0"/>
        <w:adjustRightInd w:val="0"/>
        <w:spacing w:before="0" w:after="0" w:line="240" w:lineRule="auto"/>
        <w:rPr>
          <w:rFonts w:ascii="Avenir-Black" w:hAnsi="Avenir-Black" w:cs="Avenir-Black"/>
          <w:color w:val="16438E"/>
          <w:sz w:val="20"/>
          <w:szCs w:val="20"/>
        </w:rPr>
      </w:pPr>
      <w:r>
        <w:rPr>
          <w:rFonts w:ascii="Avenir-Black" w:hAnsi="Avenir-Black" w:cs="Avenir-Black"/>
          <w:color w:val="16438E"/>
          <w:sz w:val="20"/>
          <w:szCs w:val="20"/>
        </w:rPr>
        <w:t>Ce chien répond aux quatre critères exigés pour l’obtention du TAN :</w:t>
      </w:r>
    </w:p>
    <w:p w14:paraId="1D308362" w14:textId="77777777" w:rsidR="00FF3C8F" w:rsidRDefault="00FF3C8F" w:rsidP="00FF3C8F">
      <w:pPr>
        <w:autoSpaceDE w:val="0"/>
        <w:autoSpaceDN w:val="0"/>
        <w:adjustRightInd w:val="0"/>
        <w:spacing w:before="0" w:after="0" w:line="240" w:lineRule="auto"/>
        <w:rPr>
          <w:rFonts w:ascii="Avenir-Book" w:hAnsi="Avenir-Book" w:cs="Avenir-Book"/>
          <w:color w:val="000000"/>
          <w:sz w:val="20"/>
          <w:szCs w:val="20"/>
        </w:rPr>
      </w:pPr>
      <w:r>
        <w:rPr>
          <w:rFonts w:ascii="Avenir-Book" w:hAnsi="Avenir-Book" w:cs="Avenir-Book"/>
          <w:color w:val="000000"/>
          <w:sz w:val="20"/>
          <w:szCs w:val="20"/>
        </w:rPr>
        <w:t>1 - Caractère (aucune agressivité ni timidité excessive)</w:t>
      </w:r>
    </w:p>
    <w:p w14:paraId="692D15A6" w14:textId="77777777" w:rsidR="00FF3C8F" w:rsidRDefault="00FF3C8F" w:rsidP="00FF3C8F">
      <w:pPr>
        <w:autoSpaceDE w:val="0"/>
        <w:autoSpaceDN w:val="0"/>
        <w:adjustRightInd w:val="0"/>
        <w:spacing w:before="0" w:after="0" w:line="240" w:lineRule="auto"/>
        <w:rPr>
          <w:rFonts w:ascii="Avenir-Book" w:hAnsi="Avenir-Book" w:cs="Avenir-Book"/>
          <w:color w:val="000000"/>
          <w:sz w:val="20"/>
          <w:szCs w:val="20"/>
        </w:rPr>
      </w:pPr>
      <w:r>
        <w:rPr>
          <w:rFonts w:ascii="Avenir-Book" w:hAnsi="Avenir-Book" w:cs="Avenir-Book"/>
          <w:color w:val="000000"/>
          <w:sz w:val="20"/>
          <w:szCs w:val="20"/>
        </w:rPr>
        <w:t>2 - Aptitude à se déplacer dans un biotope accidenté.</w:t>
      </w:r>
    </w:p>
    <w:p w14:paraId="01A4735A" w14:textId="77777777" w:rsidR="00FF3C8F" w:rsidRDefault="00FF3C8F" w:rsidP="00FF3C8F">
      <w:pPr>
        <w:autoSpaceDE w:val="0"/>
        <w:autoSpaceDN w:val="0"/>
        <w:adjustRightInd w:val="0"/>
        <w:spacing w:before="0" w:after="0" w:line="240" w:lineRule="auto"/>
        <w:rPr>
          <w:rFonts w:ascii="Avenir-Book" w:hAnsi="Avenir-Book" w:cs="Avenir-Book"/>
          <w:color w:val="000000"/>
          <w:sz w:val="20"/>
          <w:szCs w:val="20"/>
        </w:rPr>
      </w:pPr>
      <w:r>
        <w:rPr>
          <w:rFonts w:ascii="Avenir-Book" w:hAnsi="Avenir-Book" w:cs="Avenir-Book"/>
          <w:color w:val="000000"/>
          <w:sz w:val="20"/>
          <w:szCs w:val="20"/>
        </w:rPr>
        <w:t>3 - Aptitude à la quête et qualité de celle-ci.</w:t>
      </w:r>
    </w:p>
    <w:p w14:paraId="1CE9E258" w14:textId="77777777" w:rsidR="00FF3C8F" w:rsidRDefault="00FF3C8F" w:rsidP="00FF3C8F">
      <w:pPr>
        <w:autoSpaceDE w:val="0"/>
        <w:autoSpaceDN w:val="0"/>
        <w:adjustRightInd w:val="0"/>
        <w:spacing w:before="0" w:after="0" w:line="240" w:lineRule="auto"/>
        <w:rPr>
          <w:rFonts w:ascii="Avenir-Book" w:hAnsi="Avenir-Book" w:cs="Avenir-Book"/>
          <w:color w:val="000000"/>
          <w:sz w:val="20"/>
          <w:szCs w:val="20"/>
        </w:rPr>
      </w:pPr>
      <w:r>
        <w:rPr>
          <w:rFonts w:ascii="Avenir-Book" w:hAnsi="Avenir-Book" w:cs="Avenir-Book"/>
          <w:color w:val="000000"/>
          <w:sz w:val="20"/>
          <w:szCs w:val="20"/>
        </w:rPr>
        <w:t>4 - Qualités raisonnables d’indépendance mais d’obéissance sous la conduite.</w:t>
      </w:r>
    </w:p>
    <w:p w14:paraId="539D089C" w14:textId="77777777" w:rsidR="00FF3C8F" w:rsidRDefault="00FF3C8F" w:rsidP="00FF3C8F">
      <w:pPr>
        <w:autoSpaceDE w:val="0"/>
        <w:autoSpaceDN w:val="0"/>
        <w:adjustRightInd w:val="0"/>
        <w:spacing w:before="0" w:after="0" w:line="240" w:lineRule="auto"/>
        <w:rPr>
          <w:rFonts w:ascii="Avenir-Book" w:hAnsi="Avenir-Book" w:cs="Avenir-Book"/>
          <w:color w:val="000000"/>
          <w:sz w:val="20"/>
          <w:szCs w:val="20"/>
        </w:rPr>
      </w:pPr>
      <w:r>
        <w:rPr>
          <w:rFonts w:ascii="Avenir-Book" w:hAnsi="Avenir-Book" w:cs="Avenir-Book"/>
          <w:color w:val="000000"/>
          <w:sz w:val="20"/>
          <w:szCs w:val="20"/>
        </w:rPr>
        <w:t>Date : Signature de l’examinateur :</w:t>
      </w:r>
    </w:p>
    <w:p w14:paraId="4A602851" w14:textId="77777777" w:rsidR="00FF3C8F" w:rsidRDefault="00FF3C8F" w:rsidP="00FF3C8F">
      <w:pPr>
        <w:autoSpaceDE w:val="0"/>
        <w:autoSpaceDN w:val="0"/>
        <w:adjustRightInd w:val="0"/>
        <w:spacing w:before="0" w:after="0" w:line="240" w:lineRule="auto"/>
        <w:rPr>
          <w:rFonts w:ascii="Avenir-Heavy" w:hAnsi="Avenir-Heavy" w:cs="Avenir-Heavy"/>
          <w:color w:val="000000"/>
          <w:sz w:val="20"/>
          <w:szCs w:val="20"/>
        </w:rPr>
      </w:pPr>
      <w:r>
        <w:rPr>
          <w:rFonts w:ascii="Avenir-Heavy" w:hAnsi="Avenir-Heavy" w:cs="Avenir-Heavy"/>
          <w:color w:val="000000"/>
          <w:sz w:val="20"/>
          <w:szCs w:val="20"/>
        </w:rPr>
        <w:t>Envoyer cet imprimé avec</w:t>
      </w:r>
    </w:p>
    <w:p w14:paraId="65F79346" w14:textId="77777777" w:rsidR="00FF3C8F" w:rsidRDefault="00FF3C8F" w:rsidP="00FF3C8F">
      <w:pPr>
        <w:autoSpaceDE w:val="0"/>
        <w:autoSpaceDN w:val="0"/>
        <w:adjustRightInd w:val="0"/>
        <w:spacing w:before="0" w:after="0" w:line="240" w:lineRule="auto"/>
        <w:rPr>
          <w:rFonts w:ascii="Avenir-Heavy" w:hAnsi="Avenir-Heavy" w:cs="Avenir-Heavy"/>
          <w:color w:val="CE171A"/>
          <w:sz w:val="20"/>
          <w:szCs w:val="20"/>
        </w:rPr>
      </w:pPr>
      <w:proofErr w:type="gramStart"/>
      <w:r>
        <w:rPr>
          <w:rFonts w:ascii="Avenir-Heavy" w:hAnsi="Avenir-Heavy" w:cs="Avenir-Heavy"/>
          <w:color w:val="CE171A"/>
          <w:sz w:val="20"/>
          <w:szCs w:val="20"/>
        </w:rPr>
        <w:t>un</w:t>
      </w:r>
      <w:proofErr w:type="gramEnd"/>
      <w:r>
        <w:rPr>
          <w:rFonts w:ascii="Avenir-Heavy" w:hAnsi="Avenir-Heavy" w:cs="Avenir-Heavy"/>
          <w:color w:val="CE171A"/>
          <w:sz w:val="20"/>
          <w:szCs w:val="20"/>
        </w:rPr>
        <w:t xml:space="preserve"> chèque de 15.00 € par chien à l’ordre du Club du Bleu de Gascogne, Gascon Saintongeois, Ariégeois,</w:t>
      </w:r>
    </w:p>
    <w:p w14:paraId="65D9DB30" w14:textId="77777777" w:rsidR="00FF3C8F" w:rsidRDefault="00FF3C8F" w:rsidP="00FF3C8F">
      <w:pPr>
        <w:autoSpaceDE w:val="0"/>
        <w:autoSpaceDN w:val="0"/>
        <w:adjustRightInd w:val="0"/>
        <w:spacing w:before="0" w:after="0" w:line="240" w:lineRule="auto"/>
        <w:rPr>
          <w:rFonts w:ascii="Avenir-Heavy" w:hAnsi="Avenir-Heavy" w:cs="Avenir-Heavy"/>
          <w:color w:val="000000"/>
          <w:sz w:val="20"/>
          <w:szCs w:val="20"/>
        </w:rPr>
      </w:pPr>
      <w:r>
        <w:rPr>
          <w:rFonts w:ascii="Avenir-Heavy" w:hAnsi="Avenir-Heavy" w:cs="Avenir-Heavy"/>
          <w:color w:val="000000"/>
          <w:sz w:val="20"/>
          <w:szCs w:val="20"/>
        </w:rPr>
        <w:t>L’imprimé de confirmation au LOF à titre initial complété par un juge Beauté SCC homologué pour nos races avec</w:t>
      </w:r>
    </w:p>
    <w:p w14:paraId="71BABCD1" w14:textId="77777777" w:rsidR="00FF3C8F" w:rsidRDefault="00FF3C8F" w:rsidP="00FF3C8F">
      <w:pPr>
        <w:autoSpaceDE w:val="0"/>
        <w:autoSpaceDN w:val="0"/>
        <w:adjustRightInd w:val="0"/>
        <w:spacing w:before="0" w:after="0" w:line="240" w:lineRule="auto"/>
        <w:rPr>
          <w:rFonts w:ascii="Avenir-Heavy" w:hAnsi="Avenir-Heavy" w:cs="Avenir-Heavy"/>
          <w:color w:val="000000"/>
          <w:sz w:val="20"/>
          <w:szCs w:val="20"/>
        </w:rPr>
      </w:pPr>
      <w:proofErr w:type="gramStart"/>
      <w:r>
        <w:rPr>
          <w:rFonts w:ascii="Avenir-Heavy" w:hAnsi="Avenir-Heavy" w:cs="Avenir-Heavy"/>
          <w:color w:val="CE171A"/>
          <w:sz w:val="20"/>
          <w:szCs w:val="20"/>
        </w:rPr>
        <w:t>un</w:t>
      </w:r>
      <w:proofErr w:type="gramEnd"/>
      <w:r>
        <w:rPr>
          <w:rFonts w:ascii="Avenir-Heavy" w:hAnsi="Avenir-Heavy" w:cs="Avenir-Heavy"/>
          <w:color w:val="CE171A"/>
          <w:sz w:val="20"/>
          <w:szCs w:val="20"/>
        </w:rPr>
        <w:t xml:space="preserve"> chèque de 27€ par chien à l’ordre de la SCC </w:t>
      </w:r>
      <w:r>
        <w:rPr>
          <w:rFonts w:ascii="Avenir-Heavy" w:hAnsi="Avenir-Heavy" w:cs="Avenir-Heavy"/>
          <w:color w:val="000000"/>
          <w:sz w:val="20"/>
          <w:szCs w:val="20"/>
        </w:rPr>
        <w:t>et une enveloppe timbrée à l’adresse de la SCC.</w:t>
      </w:r>
    </w:p>
    <w:p w14:paraId="23EA8BD9" w14:textId="77777777" w:rsidR="00FF3C8F" w:rsidRDefault="00FF3C8F" w:rsidP="00FF3C8F">
      <w:pPr>
        <w:autoSpaceDE w:val="0"/>
        <w:autoSpaceDN w:val="0"/>
        <w:adjustRightInd w:val="0"/>
        <w:spacing w:before="0" w:after="0" w:line="240" w:lineRule="auto"/>
        <w:rPr>
          <w:rFonts w:ascii="Avenir-Book" w:hAnsi="Avenir-Book" w:cs="Avenir-Book"/>
          <w:color w:val="000000"/>
          <w:sz w:val="20"/>
          <w:szCs w:val="20"/>
        </w:rPr>
      </w:pPr>
      <w:r>
        <w:rPr>
          <w:rFonts w:ascii="Avenir-Book" w:hAnsi="Avenir-Book" w:cs="Avenir-Book"/>
          <w:color w:val="000000"/>
          <w:sz w:val="20"/>
          <w:szCs w:val="20"/>
        </w:rPr>
        <w:t>Au Président du club</w:t>
      </w:r>
    </w:p>
    <w:p w14:paraId="1CC254AE" w14:textId="7803C94A" w:rsidR="00FF3C8F" w:rsidRPr="0006568A" w:rsidRDefault="00FF3C8F" w:rsidP="00FF3C8F">
      <w:pPr>
        <w:pStyle w:val="Sansinterligne"/>
      </w:pPr>
      <w:r>
        <w:rPr>
          <w:rFonts w:ascii="Avenir-Book" w:hAnsi="Avenir-Book" w:cs="Avenir-Book"/>
          <w:color w:val="000000"/>
          <w:sz w:val="20"/>
          <w:szCs w:val="20"/>
        </w:rPr>
        <w:t xml:space="preserve">Lionel Callegarin - 30 Chemin des </w:t>
      </w:r>
      <w:proofErr w:type="spellStart"/>
      <w:r>
        <w:rPr>
          <w:rFonts w:ascii="Avenir-Book" w:hAnsi="Avenir-Book" w:cs="Avenir-Book"/>
          <w:color w:val="000000"/>
          <w:sz w:val="20"/>
          <w:szCs w:val="20"/>
        </w:rPr>
        <w:t>Abbots</w:t>
      </w:r>
      <w:proofErr w:type="spellEnd"/>
      <w:r>
        <w:rPr>
          <w:rFonts w:ascii="Avenir-Book" w:hAnsi="Avenir-Book" w:cs="Avenir-Book"/>
          <w:color w:val="000000"/>
          <w:sz w:val="20"/>
          <w:szCs w:val="20"/>
        </w:rPr>
        <w:t xml:space="preserve"> - 33230 </w:t>
      </w:r>
      <w:proofErr w:type="spellStart"/>
      <w:r>
        <w:rPr>
          <w:rFonts w:ascii="Avenir-Book" w:hAnsi="Avenir-Book" w:cs="Avenir-Book"/>
          <w:color w:val="000000"/>
          <w:sz w:val="20"/>
          <w:szCs w:val="20"/>
        </w:rPr>
        <w:t>Guitres</w:t>
      </w:r>
      <w:proofErr w:type="spellEnd"/>
    </w:p>
    <w:sectPr w:rsidR="00FF3C8F" w:rsidRPr="0006568A" w:rsidSect="00FC276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F0A9B" w14:textId="77777777" w:rsidR="00802EBA" w:rsidRDefault="00802EBA" w:rsidP="000172E5">
      <w:pPr>
        <w:spacing w:after="0" w:line="240" w:lineRule="auto"/>
      </w:pPr>
      <w:r>
        <w:separator/>
      </w:r>
    </w:p>
  </w:endnote>
  <w:endnote w:type="continuationSeparator" w:id="0">
    <w:p w14:paraId="463A9F77" w14:textId="77777777" w:rsidR="00802EBA" w:rsidRDefault="00802EB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13AA38-089E-45FC-B12B-4D0C33C7E148}"/>
    <w:embedBold r:id="rId2" w:fontKey="{58FE5F9E-044C-405A-9169-6D5BE5D9846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BB24295-E2CF-4127-B89A-FDC391F451B4}"/>
    <w:embedBold r:id="rId4" w:fontKey="{40784C6E-3ADA-4723-ABBE-D5F951B70C8C}"/>
    <w:embedItalic r:id="rId5" w:fontKey="{5DEC3833-0F1C-4505-874A-8D100B00419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3716436-3476-4F76-B0D8-AE63554A4D6A}"/>
  </w:font>
  <w:font w:name="Avenir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-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-Hea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5E54A" w14:textId="77777777" w:rsidR="00700FF0" w:rsidRDefault="00700FF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31" w:type="dxa"/>
      <w:tblLook w:val="04A0" w:firstRow="1" w:lastRow="0" w:firstColumn="1" w:lastColumn="0" w:noHBand="0" w:noVBand="1"/>
    </w:tblPr>
    <w:tblGrid>
      <w:gridCol w:w="8931"/>
    </w:tblGrid>
    <w:tr w:rsidR="00A40438" w:rsidRPr="00311D4F" w14:paraId="47F01F75" w14:textId="77777777" w:rsidTr="00A40438">
      <w:tc>
        <w:tcPr>
          <w:tcW w:w="8931" w:type="dxa"/>
          <w:vAlign w:val="center"/>
        </w:tcPr>
        <w:p w14:paraId="042F2B0C" w14:textId="2BB6B07C" w:rsidR="00A40438" w:rsidRPr="00311D4F" w:rsidRDefault="00A40438" w:rsidP="00A40438">
          <w:pPr>
            <w:pStyle w:val="Pieddepage"/>
            <w:ind w:right="-113"/>
            <w:jc w:val="center"/>
          </w:pPr>
          <w:r>
            <w:t>Club du Bleu de Gascogne, Gascon-Saintongeois, Ariégeois</w:t>
          </w:r>
        </w:p>
      </w:tc>
    </w:tr>
  </w:tbl>
  <w:p w14:paraId="61F39A7A" w14:textId="77777777" w:rsidR="006145D8" w:rsidRDefault="006145D8" w:rsidP="00A40438">
    <w:pPr>
      <w:pStyle w:val="Sansinterlign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9B045" w14:textId="77777777" w:rsidR="00700FF0" w:rsidRDefault="00700FF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D4673" w14:textId="77777777" w:rsidR="00802EBA" w:rsidRDefault="00802EBA" w:rsidP="000172E5">
      <w:pPr>
        <w:spacing w:after="0" w:line="240" w:lineRule="auto"/>
      </w:pPr>
      <w:r>
        <w:separator/>
      </w:r>
    </w:p>
  </w:footnote>
  <w:footnote w:type="continuationSeparator" w:id="0">
    <w:p w14:paraId="0808CC73" w14:textId="77777777" w:rsidR="00802EBA" w:rsidRDefault="00802EB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635ED" w14:textId="77777777" w:rsidR="00700FF0" w:rsidRDefault="00700FF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749"/>
      <w:gridCol w:w="6277"/>
    </w:tblGrid>
    <w:tr w:rsidR="00B337A2" w:rsidRPr="00B337A2" w14:paraId="16104BDA" w14:textId="77777777" w:rsidTr="00384B05">
      <w:trPr>
        <w:trHeight w:val="990"/>
      </w:trPr>
      <w:tc>
        <w:tcPr>
          <w:tcW w:w="1350" w:type="dxa"/>
          <w:vAlign w:val="center"/>
        </w:tcPr>
        <w:p w14:paraId="5314846A" w14:textId="37C2A667" w:rsidR="00B337A2" w:rsidRPr="00B337A2" w:rsidRDefault="00700FF0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41768B1E" wp14:editId="170FB41D">
                <wp:extent cx="1674072" cy="1114397"/>
                <wp:effectExtent l="0" t="0" r="254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013" cy="113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528B764" w14:textId="60C2FACA" w:rsidR="00B337A2" w:rsidRPr="00E204FF" w:rsidRDefault="004B3770" w:rsidP="00E204FF">
          <w:pPr>
            <w:pStyle w:val="En-tte"/>
          </w:pPr>
          <w:r>
            <w:t>Formulaire d’inscription au TAN</w:t>
          </w:r>
        </w:p>
      </w:tc>
    </w:tr>
  </w:tbl>
  <w:p w14:paraId="0A3A997B" w14:textId="77777777" w:rsidR="000172E5" w:rsidRPr="00311D4F" w:rsidRDefault="000172E5" w:rsidP="00311D4F">
    <w:pPr>
      <w:pStyle w:val="Sansinterlig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6054C" w14:textId="77777777" w:rsidR="00700FF0" w:rsidRDefault="00700FF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81377188">
    <w:abstractNumId w:val="11"/>
  </w:num>
  <w:num w:numId="2" w16cid:durableId="1695840129">
    <w:abstractNumId w:val="7"/>
  </w:num>
  <w:num w:numId="3" w16cid:durableId="1844584866">
    <w:abstractNumId w:val="15"/>
  </w:num>
  <w:num w:numId="4" w16cid:durableId="1965963239">
    <w:abstractNumId w:val="12"/>
  </w:num>
  <w:num w:numId="5" w16cid:durableId="1916164567">
    <w:abstractNumId w:val="13"/>
  </w:num>
  <w:num w:numId="6" w16cid:durableId="1711294414">
    <w:abstractNumId w:val="19"/>
  </w:num>
  <w:num w:numId="7" w16cid:durableId="1610164182">
    <w:abstractNumId w:val="6"/>
  </w:num>
  <w:num w:numId="8" w16cid:durableId="252712957">
    <w:abstractNumId w:val="10"/>
  </w:num>
  <w:num w:numId="9" w16cid:durableId="726996440">
    <w:abstractNumId w:val="17"/>
  </w:num>
  <w:num w:numId="10" w16cid:durableId="660892764">
    <w:abstractNumId w:val="1"/>
  </w:num>
  <w:num w:numId="11" w16cid:durableId="2074307763">
    <w:abstractNumId w:val="5"/>
  </w:num>
  <w:num w:numId="12" w16cid:durableId="349138577">
    <w:abstractNumId w:val="0"/>
  </w:num>
  <w:num w:numId="13" w16cid:durableId="1062143982">
    <w:abstractNumId w:val="2"/>
  </w:num>
  <w:num w:numId="14" w16cid:durableId="548033981">
    <w:abstractNumId w:val="9"/>
  </w:num>
  <w:num w:numId="15" w16cid:durableId="136578074">
    <w:abstractNumId w:val="8"/>
  </w:num>
  <w:num w:numId="16" w16cid:durableId="587469430">
    <w:abstractNumId w:val="16"/>
  </w:num>
  <w:num w:numId="17" w16cid:durableId="66611702">
    <w:abstractNumId w:val="3"/>
  </w:num>
  <w:num w:numId="18" w16cid:durableId="1552839487">
    <w:abstractNumId w:val="21"/>
  </w:num>
  <w:num w:numId="19" w16cid:durableId="240338195">
    <w:abstractNumId w:val="18"/>
  </w:num>
  <w:num w:numId="20" w16cid:durableId="2095590479">
    <w:abstractNumId w:val="14"/>
  </w:num>
  <w:num w:numId="21" w16cid:durableId="499126805">
    <w:abstractNumId w:val="20"/>
  </w:num>
  <w:num w:numId="22" w16cid:durableId="66725368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770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B3770"/>
    <w:rsid w:val="004D5D62"/>
    <w:rsid w:val="005112D0"/>
    <w:rsid w:val="00577E06"/>
    <w:rsid w:val="00583334"/>
    <w:rsid w:val="005A3BF7"/>
    <w:rsid w:val="005E4F85"/>
    <w:rsid w:val="005F2035"/>
    <w:rsid w:val="005F7990"/>
    <w:rsid w:val="006145D8"/>
    <w:rsid w:val="00615005"/>
    <w:rsid w:val="0063739C"/>
    <w:rsid w:val="006B1DB7"/>
    <w:rsid w:val="00700FF0"/>
    <w:rsid w:val="007147D7"/>
    <w:rsid w:val="00721761"/>
    <w:rsid w:val="00745184"/>
    <w:rsid w:val="00770F25"/>
    <w:rsid w:val="007A1FF2"/>
    <w:rsid w:val="007A35A8"/>
    <w:rsid w:val="007B0A85"/>
    <w:rsid w:val="007C6A52"/>
    <w:rsid w:val="007D63B3"/>
    <w:rsid w:val="007F49CC"/>
    <w:rsid w:val="00802EBA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A4043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  <w:rsid w:val="00FF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0841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i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93AA14706C244FB84B964F4945EC8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852836-F928-4C00-8CFA-100083CF58D4}"/>
      </w:docPartPr>
      <w:docPartBody>
        <w:p w:rsidR="00000000" w:rsidRDefault="00000000">
          <w:pPr>
            <w:pStyle w:val="093AA14706C244FB84B964F4945EC8E4"/>
          </w:pPr>
          <w:r w:rsidRPr="00F12965">
            <w:rPr>
              <w:rStyle w:val="Titre1Car"/>
              <w:lang w:bidi="fr-FR"/>
            </w:rPr>
            <w:t>Informations sur l’événement</w:t>
          </w:r>
        </w:p>
      </w:docPartBody>
    </w:docPart>
    <w:docPart>
      <w:docPartPr>
        <w:name w:val="4D515824725B4A3DB4A197143CA790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BB9F52-5B08-4D87-BC93-C377A2432188}"/>
      </w:docPartPr>
      <w:docPartBody>
        <w:p w:rsidR="00000000" w:rsidRDefault="00FA3C8A" w:rsidP="00FA3C8A">
          <w:pPr>
            <w:pStyle w:val="4D515824725B4A3DB4A197143CA790DC"/>
          </w:pPr>
          <w:r w:rsidRPr="008D33C0">
            <w:rPr>
              <w:lang w:bidi="fr-FR"/>
            </w:rPr>
            <w:t>Date</w:t>
          </w:r>
        </w:p>
      </w:docPartBody>
    </w:docPart>
    <w:docPart>
      <w:docPartPr>
        <w:name w:val="AC8C6E52FB484C28B02ADA524817AC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56FB91-9F80-4DE0-ABC3-D4BAFC7DD4E6}"/>
      </w:docPartPr>
      <w:docPartBody>
        <w:p w:rsidR="00000000" w:rsidRDefault="00FA3C8A" w:rsidP="00FA3C8A">
          <w:pPr>
            <w:pStyle w:val="AC8C6E52FB484C28B02ADA524817ACA8"/>
          </w:pPr>
          <w:r>
            <w:rPr>
              <w:lang w:bidi="fr-FR"/>
            </w:rPr>
            <w:t>Lieu</w:t>
          </w:r>
        </w:p>
      </w:docPartBody>
    </w:docPart>
    <w:docPart>
      <w:docPartPr>
        <w:name w:val="D22FF79358674BB1A757C2D54699A8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ED2239-0280-42DA-AF24-C470CC8F8851}"/>
      </w:docPartPr>
      <w:docPartBody>
        <w:p w:rsidR="00000000" w:rsidRDefault="00FA3C8A" w:rsidP="00FA3C8A">
          <w:pPr>
            <w:pStyle w:val="D22FF79358674BB1A757C2D54699A8AB"/>
          </w:pPr>
          <w:r w:rsidRPr="00E204FF">
            <w:rPr>
              <w:lang w:bidi="fr-FR"/>
            </w:rPr>
            <w:t>Nom</w:t>
          </w:r>
        </w:p>
      </w:docPartBody>
    </w:docPart>
    <w:docPart>
      <w:docPartPr>
        <w:name w:val="3D3FFB0BE0DB4F388184B3122F2BD5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4387ED-DD31-49E5-8753-DE1CDC604CDF}"/>
      </w:docPartPr>
      <w:docPartBody>
        <w:p w:rsidR="00000000" w:rsidRDefault="00FA3C8A" w:rsidP="00FA3C8A">
          <w:pPr>
            <w:pStyle w:val="3D3FFB0BE0DB4F388184B3122F2BD5FB"/>
          </w:pPr>
          <w:r w:rsidRPr="00E204FF">
            <w:rPr>
              <w:lang w:bidi="fr-FR"/>
            </w:rPr>
            <w:t>Téléphone</w:t>
          </w:r>
        </w:p>
      </w:docPartBody>
    </w:docPart>
    <w:docPart>
      <w:docPartPr>
        <w:name w:val="2188D8351C7549D79BAB13E647CDB3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77AA46-9311-42E5-9650-FEDBABA1DD79}"/>
      </w:docPartPr>
      <w:docPartBody>
        <w:p w:rsidR="00000000" w:rsidRDefault="00FA3C8A" w:rsidP="00FA3C8A">
          <w:pPr>
            <w:pStyle w:val="2188D8351C7549D79BAB13E647CDB356"/>
          </w:pPr>
          <w:r w:rsidRPr="00E204FF">
            <w:rPr>
              <w:lang w:bidi="fr-FR"/>
            </w:rPr>
            <w:t>Adresse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-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-Hea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C8A"/>
    <w:rsid w:val="00030E14"/>
    <w:rsid w:val="00FA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093AA14706C244FB84B964F4945EC8E4">
    <w:name w:val="093AA14706C244FB84B964F4945EC8E4"/>
  </w:style>
  <w:style w:type="paragraph" w:customStyle="1" w:styleId="303A747F891C4F6D87D5E592C5D653EE">
    <w:name w:val="303A747F891C4F6D87D5E592C5D653EE"/>
  </w:style>
  <w:style w:type="paragraph" w:customStyle="1" w:styleId="FA8EA7C6FBAB471989037705EE960037">
    <w:name w:val="FA8EA7C6FBAB471989037705EE960037"/>
  </w:style>
  <w:style w:type="paragraph" w:customStyle="1" w:styleId="520A39E123824B1D9871266D7E699A95">
    <w:name w:val="520A39E123824B1D9871266D7E699A95"/>
  </w:style>
  <w:style w:type="paragraph" w:customStyle="1" w:styleId="CDA1A62DE283430793C35A15FB2B282B">
    <w:name w:val="CDA1A62DE283430793C35A15FB2B282B"/>
  </w:style>
  <w:style w:type="paragraph" w:customStyle="1" w:styleId="2DA55C9C06E74FAAADC995C98C42499D">
    <w:name w:val="2DA55C9C06E74FAAADC995C98C42499D"/>
  </w:style>
  <w:style w:type="paragraph" w:customStyle="1" w:styleId="D584AF6EA18E4A95BFBEA369D7F8F3FD">
    <w:name w:val="D584AF6EA18E4A95BFBEA369D7F8F3FD"/>
  </w:style>
  <w:style w:type="paragraph" w:customStyle="1" w:styleId="09556C1C6834493FBEB8ACA87DC595D7">
    <w:name w:val="09556C1C6834493FBEB8ACA87DC595D7"/>
  </w:style>
  <w:style w:type="paragraph" w:customStyle="1" w:styleId="987606970072401A943EECF388EBE732">
    <w:name w:val="987606970072401A943EECF388EBE732"/>
  </w:style>
  <w:style w:type="paragraph" w:customStyle="1" w:styleId="D4E9B2708F774E438EAD0282EC61F3EE">
    <w:name w:val="D4E9B2708F774E438EAD0282EC61F3EE"/>
  </w:style>
  <w:style w:type="paragraph" w:customStyle="1" w:styleId="B2A9E71890674110850E58355E2744EB">
    <w:name w:val="B2A9E71890674110850E58355E2744EB"/>
  </w:style>
  <w:style w:type="paragraph" w:customStyle="1" w:styleId="3C1DC8FD8045446DAF65089915D08D65">
    <w:name w:val="3C1DC8FD8045446DAF65089915D08D65"/>
  </w:style>
  <w:style w:type="paragraph" w:customStyle="1" w:styleId="10EC7D3C50EF4E018151862B0012E815">
    <w:name w:val="10EC7D3C50EF4E018151862B0012E815"/>
  </w:style>
  <w:style w:type="paragraph" w:customStyle="1" w:styleId="3342CF2063E1472E91C9F90A6A1AE2C1">
    <w:name w:val="3342CF2063E1472E91C9F90A6A1AE2C1"/>
  </w:style>
  <w:style w:type="paragraph" w:customStyle="1" w:styleId="B83738FBBCEA4A868525599DFB7DF09E">
    <w:name w:val="B83738FBBCEA4A868525599DFB7DF09E"/>
  </w:style>
  <w:style w:type="paragraph" w:customStyle="1" w:styleId="9BF36CBBB38F4B3AA332F099DB446BC7">
    <w:name w:val="9BF36CBBB38F4B3AA332F099DB446BC7"/>
  </w:style>
  <w:style w:type="paragraph" w:customStyle="1" w:styleId="CC7014FDDE8A4AB29B8B40B03ABDC363">
    <w:name w:val="CC7014FDDE8A4AB29B8B40B03ABDC363"/>
    <w:rsid w:val="00FA3C8A"/>
  </w:style>
  <w:style w:type="paragraph" w:customStyle="1" w:styleId="A682D1E814884D51908918EA027A3613">
    <w:name w:val="A682D1E814884D51908918EA027A3613"/>
    <w:rsid w:val="00FA3C8A"/>
  </w:style>
  <w:style w:type="paragraph" w:customStyle="1" w:styleId="4D515824725B4A3DB4A197143CA790DC">
    <w:name w:val="4D515824725B4A3DB4A197143CA790DC"/>
    <w:rsid w:val="00FA3C8A"/>
  </w:style>
  <w:style w:type="paragraph" w:customStyle="1" w:styleId="AC8C6E52FB484C28B02ADA524817ACA8">
    <w:name w:val="AC8C6E52FB484C28B02ADA524817ACA8"/>
    <w:rsid w:val="00FA3C8A"/>
  </w:style>
  <w:style w:type="paragraph" w:customStyle="1" w:styleId="D22FF79358674BB1A757C2D54699A8AB">
    <w:name w:val="D22FF79358674BB1A757C2D54699A8AB"/>
    <w:rsid w:val="00FA3C8A"/>
  </w:style>
  <w:style w:type="paragraph" w:customStyle="1" w:styleId="3D3FFB0BE0DB4F388184B3122F2BD5FB">
    <w:name w:val="3D3FFB0BE0DB4F388184B3122F2BD5FB"/>
    <w:rsid w:val="00FA3C8A"/>
  </w:style>
  <w:style w:type="paragraph" w:customStyle="1" w:styleId="2188D8351C7549D79BAB13E647CDB356">
    <w:name w:val="2188D8351C7549D79BAB13E647CDB356"/>
    <w:rsid w:val="00FA3C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0</TotalTime>
  <Pages>1</Pages>
  <Words>224</Words>
  <Characters>1232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2023-02-09T07:15:00Z</dcterms:created>
  <dcterms:modified xsi:type="dcterms:W3CDTF">2023-02-09T07:43:00Z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